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317DD" w:rsidRPr="00247B54" w:rsidTr="00551030">
        <w:tc>
          <w:tcPr>
            <w:tcW w:w="9923" w:type="dxa"/>
          </w:tcPr>
          <w:p w:rsidR="004317DD" w:rsidRPr="00551030" w:rsidRDefault="000A13D8" w:rsidP="004317DD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AF3A15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4317DD" w:rsidRPr="00551030" w:rsidRDefault="004317DD" w:rsidP="004317DD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4317DD" w:rsidRPr="00551030" w:rsidRDefault="004317DD" w:rsidP="004317DD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317DD" w:rsidRPr="00551030" w:rsidRDefault="004317DD" w:rsidP="004317DD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317DD" w:rsidRPr="00551030" w:rsidRDefault="004317DD" w:rsidP="004317DD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317DD" w:rsidRPr="00551030" w:rsidRDefault="004317DD" w:rsidP="004317DD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317DD" w:rsidRPr="00E87E50" w:rsidRDefault="004317DD" w:rsidP="004317D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B300C3">
              <w:rPr>
                <w:u w:val="single"/>
              </w:rPr>
              <w:t>25.11.2016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B300C3">
              <w:rPr>
                <w:u w:val="single"/>
              </w:rPr>
              <w:t>5355</w:t>
            </w:r>
            <w:r w:rsidRPr="00551030">
              <w:rPr>
                <w:u w:val="single"/>
              </w:rPr>
              <w:tab/>
            </w:r>
          </w:p>
          <w:p w:rsidR="004317DD" w:rsidRPr="00E87E50" w:rsidRDefault="004317DD" w:rsidP="004317DD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529"/>
      </w:tblGrid>
      <w:tr w:rsidR="00092A0A" w:rsidRPr="00452EF0" w:rsidTr="004317DD">
        <w:trPr>
          <w:trHeight w:val="583"/>
        </w:trPr>
        <w:tc>
          <w:tcPr>
            <w:tcW w:w="5529" w:type="dxa"/>
          </w:tcPr>
          <w:p w:rsidR="00092A0A" w:rsidRPr="00452EF0" w:rsidRDefault="00410180" w:rsidP="004317DD">
            <w:pPr>
              <w:ind w:firstLine="0"/>
              <w:rPr>
                <w:szCs w:val="28"/>
              </w:rPr>
            </w:pPr>
            <w:r w:rsidRPr="00D66645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D66645">
              <w:rPr>
                <w:szCs w:val="28"/>
              </w:rPr>
              <w:t xml:space="preserve"> межевания территории </w:t>
            </w:r>
            <w:r w:rsidR="005316DE" w:rsidRPr="005316DE">
              <w:rPr>
                <w:szCs w:val="28"/>
              </w:rPr>
              <w:t>квартала</w:t>
            </w:r>
            <w:r w:rsidR="004317DD">
              <w:rPr>
                <w:szCs w:val="28"/>
              </w:rPr>
              <w:t xml:space="preserve"> </w:t>
            </w:r>
            <w:r w:rsidR="005316DE" w:rsidRPr="005316DE">
              <w:rPr>
                <w:szCs w:val="28"/>
              </w:rPr>
              <w:t>07-26 в границах проекта планировки це</w:t>
            </w:r>
            <w:r w:rsidR="005316DE" w:rsidRPr="005316DE">
              <w:rPr>
                <w:szCs w:val="28"/>
              </w:rPr>
              <w:t>н</w:t>
            </w:r>
            <w:r w:rsidR="005316DE" w:rsidRPr="005316DE">
              <w:rPr>
                <w:szCs w:val="28"/>
              </w:rPr>
              <w:t>тральной части города Новосибирска</w:t>
            </w:r>
          </w:p>
        </w:tc>
      </w:tr>
    </w:tbl>
    <w:p w:rsidR="00092A0A" w:rsidRPr="00452EF0" w:rsidRDefault="00092A0A" w:rsidP="004317DD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4317DD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4317DD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5316DE" w:rsidRPr="005316DE">
        <w:rPr>
          <w:szCs w:val="28"/>
        </w:rPr>
        <w:t>от</w:t>
      </w:r>
      <w:r w:rsidR="005316DE">
        <w:rPr>
          <w:szCs w:val="28"/>
        </w:rPr>
        <w:t> </w:t>
      </w:r>
      <w:r w:rsidR="005316DE" w:rsidRPr="005316DE">
        <w:rPr>
          <w:szCs w:val="28"/>
        </w:rPr>
        <w:t>30.10.2013 №</w:t>
      </w:r>
      <w:r w:rsidR="005316DE">
        <w:rPr>
          <w:szCs w:val="28"/>
        </w:rPr>
        <w:t> </w:t>
      </w:r>
      <w:r w:rsidR="005316DE" w:rsidRPr="005316DE">
        <w:rPr>
          <w:szCs w:val="28"/>
        </w:rPr>
        <w:t>10239 «</w:t>
      </w:r>
      <w:r w:rsidR="005316DE" w:rsidRPr="005316DE">
        <w:rPr>
          <w:bCs/>
          <w:iCs/>
          <w:szCs w:val="28"/>
        </w:rPr>
        <w:t>Об утверждении</w:t>
      </w:r>
      <w:r w:rsidR="005316DE" w:rsidRPr="005316DE">
        <w:rPr>
          <w:szCs w:val="28"/>
        </w:rPr>
        <w:t xml:space="preserve"> проекта планировки центральной части города Новосибирска</w:t>
      </w:r>
      <w:r w:rsidR="005316DE" w:rsidRPr="00D66645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317DD">
        <w:rPr>
          <w:szCs w:val="28"/>
        </w:rPr>
        <w:t xml:space="preserve"> </w:t>
      </w:r>
      <w:r w:rsidR="004317DD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4317DD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5316DE" w:rsidRPr="005316DE">
        <w:rPr>
          <w:szCs w:val="28"/>
        </w:rPr>
        <w:t>квартала 07-26 в границах пр</w:t>
      </w:r>
      <w:r w:rsidR="005316DE" w:rsidRPr="005316DE">
        <w:rPr>
          <w:szCs w:val="28"/>
        </w:rPr>
        <w:t>о</w:t>
      </w:r>
      <w:r w:rsidR="005316DE" w:rsidRPr="005316DE">
        <w:rPr>
          <w:szCs w:val="28"/>
        </w:rPr>
        <w:t>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317DD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317DD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4317DD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4317DD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 w:rsidP="004317D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317DD">
      <w:pPr>
        <w:ind w:firstLine="0"/>
        <w:rPr>
          <w:szCs w:val="28"/>
        </w:rPr>
      </w:pPr>
    </w:p>
    <w:p w:rsidR="00F44D43" w:rsidRDefault="00F44D43" w:rsidP="004317DD">
      <w:pPr>
        <w:ind w:firstLine="0"/>
        <w:rPr>
          <w:szCs w:val="28"/>
        </w:rPr>
      </w:pPr>
    </w:p>
    <w:p w:rsidR="00F44D43" w:rsidRDefault="00F44D43" w:rsidP="004317DD">
      <w:pPr>
        <w:ind w:firstLine="0"/>
        <w:rPr>
          <w:szCs w:val="28"/>
        </w:rPr>
      </w:pPr>
    </w:p>
    <w:p w:rsidR="00410180" w:rsidRDefault="00410180" w:rsidP="004317DD">
      <w:pPr>
        <w:ind w:firstLine="0"/>
        <w:rPr>
          <w:szCs w:val="28"/>
        </w:rPr>
      </w:pPr>
    </w:p>
    <w:p w:rsidR="00410180" w:rsidRDefault="00410180" w:rsidP="004317DD">
      <w:pPr>
        <w:ind w:firstLine="0"/>
        <w:rPr>
          <w:szCs w:val="28"/>
        </w:rPr>
      </w:pPr>
    </w:p>
    <w:p w:rsidR="006220D5" w:rsidRDefault="006220D5" w:rsidP="004317DD">
      <w:pPr>
        <w:ind w:firstLine="0"/>
        <w:rPr>
          <w:szCs w:val="28"/>
        </w:rPr>
      </w:pPr>
    </w:p>
    <w:p w:rsidR="006220D5" w:rsidRDefault="006220D5" w:rsidP="004317DD">
      <w:pPr>
        <w:ind w:firstLine="0"/>
        <w:rPr>
          <w:szCs w:val="28"/>
        </w:rPr>
      </w:pPr>
    </w:p>
    <w:p w:rsidR="00410180" w:rsidRPr="00F653EE" w:rsidRDefault="00410180" w:rsidP="004317DD">
      <w:pPr>
        <w:ind w:firstLine="0"/>
        <w:rPr>
          <w:szCs w:val="28"/>
        </w:rPr>
      </w:pPr>
    </w:p>
    <w:p w:rsidR="00F44D43" w:rsidRPr="0001218B" w:rsidRDefault="00F44D43" w:rsidP="004317DD">
      <w:pPr>
        <w:ind w:firstLine="0"/>
        <w:rPr>
          <w:sz w:val="24"/>
          <w:szCs w:val="24"/>
        </w:rPr>
      </w:pPr>
      <w:r w:rsidRPr="0001218B">
        <w:rPr>
          <w:sz w:val="24"/>
          <w:szCs w:val="24"/>
        </w:rPr>
        <w:t>Колеснева</w:t>
      </w:r>
    </w:p>
    <w:p w:rsidR="00F44D43" w:rsidRPr="0001218B" w:rsidRDefault="00F44D43" w:rsidP="004317DD">
      <w:pPr>
        <w:ind w:firstLine="0"/>
        <w:rPr>
          <w:sz w:val="24"/>
          <w:szCs w:val="24"/>
        </w:rPr>
      </w:pPr>
      <w:r w:rsidRPr="0001218B">
        <w:rPr>
          <w:sz w:val="24"/>
          <w:szCs w:val="24"/>
        </w:rPr>
        <w:t>22750</w:t>
      </w:r>
      <w:r w:rsidR="009F0949" w:rsidRPr="0001218B">
        <w:rPr>
          <w:sz w:val="24"/>
          <w:szCs w:val="24"/>
        </w:rPr>
        <w:t>70</w:t>
      </w:r>
    </w:p>
    <w:p w:rsidR="00F44D43" w:rsidRPr="006220D5" w:rsidRDefault="00F44D43" w:rsidP="004317DD">
      <w:pPr>
        <w:ind w:firstLine="0"/>
        <w:rPr>
          <w:szCs w:val="28"/>
        </w:rPr>
      </w:pPr>
      <w:r w:rsidRPr="0001218B">
        <w:rPr>
          <w:sz w:val="24"/>
          <w:szCs w:val="24"/>
        </w:rPr>
        <w:t>ГУАиГ</w:t>
      </w:r>
    </w:p>
    <w:p w:rsidR="00DC6FB7" w:rsidRDefault="00DC6FB7" w:rsidP="004317DD">
      <w:pPr>
        <w:ind w:firstLine="0"/>
        <w:rPr>
          <w:sz w:val="24"/>
          <w:szCs w:val="24"/>
        </w:rPr>
        <w:sectPr w:rsidR="00DC6FB7" w:rsidSect="004317DD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F3A15" w:rsidP="004317DD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4317D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4317D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D730D9" w:rsidRDefault="00092A0A" w:rsidP="004317DD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 xml:space="preserve">от </w:t>
      </w:r>
      <w:r w:rsidR="00D730D9" w:rsidRPr="00D730D9">
        <w:rPr>
          <w:szCs w:val="28"/>
          <w:u w:val="single"/>
        </w:rPr>
        <w:t>25.11.2016</w:t>
      </w:r>
      <w:r w:rsidRPr="00467901">
        <w:rPr>
          <w:szCs w:val="28"/>
        </w:rPr>
        <w:t xml:space="preserve"> № </w:t>
      </w:r>
      <w:bookmarkStart w:id="0" w:name="_GoBack"/>
      <w:r w:rsidR="00D730D9" w:rsidRPr="00D730D9">
        <w:rPr>
          <w:szCs w:val="28"/>
          <w:u w:val="single"/>
        </w:rPr>
        <w:t>5355</w:t>
      </w:r>
    </w:p>
    <w:bookmarkEnd w:id="0"/>
    <w:p w:rsidR="00092A0A" w:rsidRDefault="00092A0A" w:rsidP="004317D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4317D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4317DD">
      <w:pPr>
        <w:widowControl w:val="0"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4317DD" w:rsidRDefault="00124BE2" w:rsidP="004317DD">
      <w:pPr>
        <w:widowControl w:val="0"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5316DE" w:rsidRPr="005316DE">
        <w:rPr>
          <w:szCs w:val="28"/>
        </w:rPr>
        <w:t xml:space="preserve">квартала 07-26 в границах проекта планировки </w:t>
      </w:r>
    </w:p>
    <w:p w:rsidR="00263A17" w:rsidRDefault="005316DE" w:rsidP="004317DD">
      <w:pPr>
        <w:widowControl w:val="0"/>
        <w:ind w:firstLine="0"/>
        <w:jc w:val="center"/>
        <w:rPr>
          <w:szCs w:val="28"/>
        </w:rPr>
      </w:pPr>
      <w:r w:rsidRPr="005316DE">
        <w:rPr>
          <w:szCs w:val="28"/>
        </w:rPr>
        <w:t>центральной части города Новосибирска</w:t>
      </w:r>
    </w:p>
    <w:p w:rsidR="00124BE2" w:rsidRDefault="00124BE2" w:rsidP="004317DD">
      <w:pPr>
        <w:widowControl w:val="0"/>
        <w:ind w:firstLine="0"/>
        <w:jc w:val="center"/>
        <w:rPr>
          <w:szCs w:val="28"/>
        </w:rPr>
      </w:pPr>
    </w:p>
    <w:p w:rsidR="00B029DE" w:rsidRDefault="00435736" w:rsidP="004317DD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4317DD">
      <w:pPr>
        <w:ind w:firstLine="0"/>
        <w:rPr>
          <w:szCs w:val="28"/>
        </w:rPr>
      </w:pPr>
    </w:p>
    <w:p w:rsidR="0090181E" w:rsidRPr="004317DD" w:rsidRDefault="0090181E" w:rsidP="004317DD">
      <w:pPr>
        <w:ind w:firstLine="0"/>
        <w:rPr>
          <w:sz w:val="16"/>
          <w:szCs w:val="16"/>
        </w:rPr>
      </w:pPr>
    </w:p>
    <w:p w:rsidR="004B6343" w:rsidRDefault="006004BE" w:rsidP="004317D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317DD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Default="002A3B33" w:rsidP="004317DD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Default="002A3B33" w:rsidP="004317DD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Default="002A3B33" w:rsidP="004317DD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Pr="00BA3A03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D68CF" w:rsidRDefault="0001218B" w:rsidP="00204C00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916025" cy="9429750"/>
            <wp:effectExtent l="19050" t="0" r="9525" b="0"/>
            <wp:docPr id="1" name="Рисунок 0" descr="приложение3правл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3правлено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18836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CF" w:rsidSect="00204C00">
      <w:headerReference w:type="even" r:id="rId16"/>
      <w:headerReference w:type="default" r:id="rId17"/>
      <w:headerReference w:type="first" r:id="rId18"/>
      <w:pgSz w:w="23814" w:h="16839" w:orient="landscape" w:code="8"/>
      <w:pgMar w:top="1135" w:right="536" w:bottom="851" w:left="42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EAD" w:rsidRDefault="00B96EAD" w:rsidP="007B56B1">
      <w:r>
        <w:separator/>
      </w:r>
    </w:p>
    <w:p w:rsidR="00B96EAD" w:rsidRDefault="00B96EAD"/>
  </w:endnote>
  <w:endnote w:type="continuationSeparator" w:id="0">
    <w:p w:rsidR="00B96EAD" w:rsidRDefault="00B96EAD" w:rsidP="007B56B1">
      <w:r>
        <w:continuationSeparator/>
      </w:r>
    </w:p>
    <w:p w:rsidR="00B96EAD" w:rsidRDefault="00B96EA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EAD" w:rsidRDefault="00B96EAD" w:rsidP="007B56B1">
      <w:r>
        <w:separator/>
      </w:r>
    </w:p>
    <w:p w:rsidR="00B96EAD" w:rsidRDefault="00B96EAD"/>
  </w:footnote>
  <w:footnote w:type="continuationSeparator" w:id="0">
    <w:p w:rsidR="00B96EAD" w:rsidRDefault="00B96EAD" w:rsidP="007B56B1">
      <w:r>
        <w:continuationSeparator/>
      </w:r>
    </w:p>
    <w:p w:rsidR="00B96EAD" w:rsidRDefault="00B96EA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Default="00AF3A1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96EA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96EA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96EAD" w:rsidRDefault="00B96EAD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Pr="001C3A91" w:rsidRDefault="00B96EAD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Pr="000E35E1" w:rsidRDefault="00AF3A1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96EA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96EA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Pr="009413F6" w:rsidRDefault="00B96EAD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3</w:t>
    </w:r>
  </w:p>
  <w:p w:rsidR="00B96EAD" w:rsidRDefault="00B96EAD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Pr="006E61DC" w:rsidRDefault="00B96EAD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AD" w:rsidRPr="006E61DC" w:rsidRDefault="00B96EAD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7E7"/>
    <w:rsid w:val="000075B6"/>
    <w:rsid w:val="00011868"/>
    <w:rsid w:val="00011AEA"/>
    <w:rsid w:val="000120C5"/>
    <w:rsid w:val="0001218B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3D8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4CAD"/>
    <w:rsid w:val="000E52BC"/>
    <w:rsid w:val="000E5391"/>
    <w:rsid w:val="000F0D6F"/>
    <w:rsid w:val="000F13C3"/>
    <w:rsid w:val="000F3886"/>
    <w:rsid w:val="000F3B16"/>
    <w:rsid w:val="000F4321"/>
    <w:rsid w:val="000F4E08"/>
    <w:rsid w:val="000F5575"/>
    <w:rsid w:val="000F5767"/>
    <w:rsid w:val="000F64D1"/>
    <w:rsid w:val="000F7837"/>
    <w:rsid w:val="001007C4"/>
    <w:rsid w:val="00100F16"/>
    <w:rsid w:val="00101631"/>
    <w:rsid w:val="001023A8"/>
    <w:rsid w:val="00102762"/>
    <w:rsid w:val="00103CB0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6F31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567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A4F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4D1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4C00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74A"/>
    <w:rsid w:val="00224861"/>
    <w:rsid w:val="00225882"/>
    <w:rsid w:val="00226794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43F3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67FE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AE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0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17DD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10"/>
    <w:rsid w:val="00464926"/>
    <w:rsid w:val="004665F8"/>
    <w:rsid w:val="0046703F"/>
    <w:rsid w:val="004676F7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DA4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CE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16DE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6A31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0D5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AC3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E20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2C2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03D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B92"/>
    <w:rsid w:val="008D6C8E"/>
    <w:rsid w:val="008D7AD3"/>
    <w:rsid w:val="008E04B2"/>
    <w:rsid w:val="008E0CCF"/>
    <w:rsid w:val="008E0E5C"/>
    <w:rsid w:val="008E1063"/>
    <w:rsid w:val="008E1D7D"/>
    <w:rsid w:val="008E2779"/>
    <w:rsid w:val="008E33B0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D82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988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46DA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A15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0C3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403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7471"/>
    <w:rsid w:val="00B9066C"/>
    <w:rsid w:val="00B90C00"/>
    <w:rsid w:val="00B9337B"/>
    <w:rsid w:val="00B95D69"/>
    <w:rsid w:val="00B969D2"/>
    <w:rsid w:val="00B96EAD"/>
    <w:rsid w:val="00BA03AF"/>
    <w:rsid w:val="00BA22D3"/>
    <w:rsid w:val="00BA28E8"/>
    <w:rsid w:val="00BA3A03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7B0"/>
    <w:rsid w:val="00C00446"/>
    <w:rsid w:val="00C02397"/>
    <w:rsid w:val="00C02470"/>
    <w:rsid w:val="00C02535"/>
    <w:rsid w:val="00C0408E"/>
    <w:rsid w:val="00C04AAD"/>
    <w:rsid w:val="00C06217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0FF1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84B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4C7B"/>
    <w:rsid w:val="00D25D7E"/>
    <w:rsid w:val="00D25F58"/>
    <w:rsid w:val="00D26083"/>
    <w:rsid w:val="00D277F2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6645"/>
    <w:rsid w:val="00D677B5"/>
    <w:rsid w:val="00D67F2F"/>
    <w:rsid w:val="00D704B7"/>
    <w:rsid w:val="00D72E57"/>
    <w:rsid w:val="00D730D9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A7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1CE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6C8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638F"/>
    <w:rsid w:val="00ED7894"/>
    <w:rsid w:val="00ED7D5F"/>
    <w:rsid w:val="00EE1E22"/>
    <w:rsid w:val="00EE240C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69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57A92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B94BD65-45A4-46E7-A53C-5E08BE10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4</Pages>
  <Words>254</Words>
  <Characters>1997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2016-07-27T04:43:00Z</cp:lastPrinted>
  <dcterms:created xsi:type="dcterms:W3CDTF">2016-11-30T08:47:00Z</dcterms:created>
  <dcterms:modified xsi:type="dcterms:W3CDTF">2016-11-30T08:47:00Z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